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93A" w:rsidRDefault="0050493A" w:rsidP="00927A7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0493A" w:rsidRDefault="0050493A" w:rsidP="00E757B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E757BE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5pt">
            <v:imagedata r:id="rId5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50493A" w:rsidRDefault="0050493A" w:rsidP="003434A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0493A" w:rsidRPr="00927A70" w:rsidRDefault="0050493A" w:rsidP="003434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27A70">
        <w:rPr>
          <w:rFonts w:ascii="Times New Roman" w:hAnsi="Times New Roman"/>
          <w:b/>
          <w:sz w:val="24"/>
          <w:szCs w:val="24"/>
        </w:rPr>
        <w:t>Должностная инструкция</w:t>
      </w:r>
    </w:p>
    <w:p w:rsidR="0050493A" w:rsidRPr="00927A70" w:rsidRDefault="0050493A" w:rsidP="003434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27A70">
        <w:rPr>
          <w:rFonts w:ascii="Times New Roman" w:hAnsi="Times New Roman"/>
          <w:b/>
          <w:sz w:val="24"/>
          <w:szCs w:val="24"/>
        </w:rPr>
        <w:t>руководителя школьного спортивного клуба</w:t>
      </w:r>
    </w:p>
    <w:p w:rsidR="0050493A" w:rsidRPr="00927A70" w:rsidRDefault="0050493A" w:rsidP="003434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27A70">
        <w:rPr>
          <w:rFonts w:ascii="Times New Roman" w:hAnsi="Times New Roman"/>
          <w:b/>
          <w:sz w:val="24"/>
          <w:szCs w:val="24"/>
        </w:rPr>
        <w:t>(ШСК как структурное подразделение)</w:t>
      </w:r>
    </w:p>
    <w:p w:rsidR="0050493A" w:rsidRPr="00927A70" w:rsidRDefault="0050493A" w:rsidP="00B84B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0493A" w:rsidRDefault="0050493A" w:rsidP="003434A0">
      <w:pPr>
        <w:spacing w:after="0"/>
        <w:ind w:right="-710"/>
        <w:rPr>
          <w:rFonts w:ascii="Times New Roman" w:hAnsi="Times New Roman"/>
          <w:b/>
          <w:sz w:val="24"/>
          <w:szCs w:val="24"/>
        </w:rPr>
      </w:pPr>
      <w:r w:rsidRPr="00927A7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</w:p>
    <w:p w:rsidR="0050493A" w:rsidRPr="00927A70" w:rsidRDefault="0050493A" w:rsidP="00927A70">
      <w:pPr>
        <w:spacing w:after="0"/>
        <w:ind w:right="-568"/>
        <w:rPr>
          <w:rFonts w:ascii="Times New Roman" w:hAnsi="Times New Roman"/>
          <w:b/>
          <w:sz w:val="24"/>
          <w:szCs w:val="24"/>
        </w:rPr>
      </w:pPr>
      <w:r w:rsidRPr="00927A70">
        <w:rPr>
          <w:rFonts w:ascii="Times New Roman" w:hAnsi="Times New Roman"/>
          <w:b/>
          <w:sz w:val="24"/>
          <w:szCs w:val="24"/>
        </w:rPr>
        <w:t xml:space="preserve">  1 ОБЩИЕ ПОЛОЖЕНИЯ.</w:t>
      </w:r>
    </w:p>
    <w:p w:rsidR="0050493A" w:rsidRPr="00927A70" w:rsidRDefault="0050493A" w:rsidP="00927A70">
      <w:pPr>
        <w:pStyle w:val="ListParagraph"/>
        <w:numPr>
          <w:ilvl w:val="1"/>
          <w:numId w:val="42"/>
        </w:numPr>
        <w:spacing w:after="0"/>
        <w:ind w:left="0" w:right="-568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Исполнение обязанностей руководителя школьного спортивного клуба «Юные спортсмены» возлагается на учителя физической культуры  образовательной организации или на лицо, с которым директор образовательной организации заключил договор безвозмездного оказания услуг.</w:t>
      </w:r>
    </w:p>
    <w:p w:rsidR="0050493A" w:rsidRPr="00927A70" w:rsidRDefault="0050493A" w:rsidP="00B84BC4">
      <w:pPr>
        <w:pStyle w:val="ListParagraph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Руководитель ШСК непосредственно подчиняется директору образовательной организации.</w:t>
      </w:r>
    </w:p>
    <w:p w:rsidR="0050493A" w:rsidRPr="00927A70" w:rsidRDefault="0050493A" w:rsidP="003434A0">
      <w:pPr>
        <w:pStyle w:val="ListParagraph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Руководителю ШСК непосредственно подчиняются: - заместители руководителя клуба;- руководители отделений по видам спорта (структурные подразделения клуба);</w:t>
      </w:r>
    </w:p>
    <w:p w:rsidR="0050493A" w:rsidRPr="00927A70" w:rsidRDefault="0050493A" w:rsidP="003434A0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- педагоги дополнительного образования (тренеры-преподаватели);- методисты.</w:t>
      </w:r>
    </w:p>
    <w:p w:rsidR="0050493A" w:rsidRPr="00927A70" w:rsidRDefault="0050493A" w:rsidP="00B84BC4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1.4.  В своей деятельности руководитель ШСК руководствуется:</w:t>
      </w:r>
    </w:p>
    <w:p w:rsidR="0050493A" w:rsidRPr="00927A70" w:rsidRDefault="0050493A" w:rsidP="003434A0">
      <w:pPr>
        <w:spacing w:after="0"/>
        <w:ind w:right="-710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 xml:space="preserve">  - Конституцией Российской Федерации;  - Законом РФ «Об образовании»;</w:t>
      </w:r>
    </w:p>
    <w:p w:rsidR="0050493A" w:rsidRPr="00927A70" w:rsidRDefault="0050493A" w:rsidP="00B84BC4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 xml:space="preserve">   - Федеральным Законом «Об общественных объединениях»;</w:t>
      </w:r>
    </w:p>
    <w:p w:rsidR="0050493A" w:rsidRPr="00927A70" w:rsidRDefault="0050493A" w:rsidP="003434A0">
      <w:pPr>
        <w:spacing w:after="0"/>
        <w:ind w:right="-710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 xml:space="preserve"> -  Законом РФ «О физической культуре и спорте в Российской Федерации»;</w:t>
      </w:r>
    </w:p>
    <w:p w:rsidR="0050493A" w:rsidRPr="00927A70" w:rsidRDefault="0050493A" w:rsidP="003434A0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 xml:space="preserve">  - Федеральным Законом «Об основах системы профилактики безнадзорности и правонарушений</w:t>
      </w:r>
      <w:bookmarkStart w:id="0" w:name="_GoBack"/>
      <w:bookmarkEnd w:id="0"/>
      <w:r w:rsidRPr="00927A70">
        <w:rPr>
          <w:rFonts w:ascii="Times New Roman" w:hAnsi="Times New Roman"/>
          <w:sz w:val="24"/>
          <w:szCs w:val="24"/>
        </w:rPr>
        <w:t xml:space="preserve"> несовершеннолетних»; -Гражданским кодексом Российской Федерации;</w:t>
      </w:r>
    </w:p>
    <w:p w:rsidR="0050493A" w:rsidRPr="00927A70" w:rsidRDefault="0050493A" w:rsidP="003434A0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 xml:space="preserve"> - Семейным кодексом Российской Федерации; - Положением «О школьном спортивном клубе», локальными правовыми актами ГОУ (в том числе настоящей инструкцией);</w:t>
      </w:r>
    </w:p>
    <w:p w:rsidR="0050493A" w:rsidRPr="00927A70" w:rsidRDefault="0050493A" w:rsidP="003434A0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 xml:space="preserve"> - Типовым положением об образовательной организации;- Правилами и нормами охраны труда, технике безопасности и противопожарной защиты.</w:t>
      </w:r>
    </w:p>
    <w:p w:rsidR="0050493A" w:rsidRPr="00927A70" w:rsidRDefault="0050493A" w:rsidP="00B84BC4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Руководитель ШСК обязан соблюдать Конвенцию о правах ребенка.</w:t>
      </w:r>
    </w:p>
    <w:p w:rsidR="0050493A" w:rsidRDefault="0050493A" w:rsidP="003434A0">
      <w:pPr>
        <w:spacing w:after="0"/>
        <w:ind w:right="-710"/>
        <w:jc w:val="both"/>
        <w:rPr>
          <w:rFonts w:ascii="Times New Roman" w:hAnsi="Times New Roman"/>
          <w:b/>
          <w:sz w:val="24"/>
          <w:szCs w:val="24"/>
        </w:rPr>
      </w:pPr>
      <w:r w:rsidRPr="00927A7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</w:p>
    <w:p w:rsidR="0050493A" w:rsidRPr="00927A70" w:rsidRDefault="0050493A" w:rsidP="003434A0">
      <w:pPr>
        <w:spacing w:after="0"/>
        <w:ind w:right="-710"/>
        <w:jc w:val="both"/>
        <w:rPr>
          <w:rFonts w:ascii="Times New Roman" w:hAnsi="Times New Roman"/>
          <w:b/>
          <w:sz w:val="24"/>
          <w:szCs w:val="24"/>
        </w:rPr>
      </w:pPr>
      <w:r w:rsidRPr="00927A70">
        <w:rPr>
          <w:rFonts w:ascii="Times New Roman" w:hAnsi="Times New Roman"/>
          <w:b/>
          <w:sz w:val="24"/>
          <w:szCs w:val="24"/>
        </w:rPr>
        <w:t xml:space="preserve"> ФУНКЦИИ.</w:t>
      </w:r>
    </w:p>
    <w:p w:rsidR="0050493A" w:rsidRPr="00927A70" w:rsidRDefault="0050493A" w:rsidP="00B84BC4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Основными направлениями деятельности руководителя ШСК являются:</w:t>
      </w:r>
    </w:p>
    <w:p w:rsidR="0050493A" w:rsidRPr="00927A70" w:rsidRDefault="0050493A" w:rsidP="00B84BC4">
      <w:pPr>
        <w:pStyle w:val="ListParagraph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Обеспечение организации деятельности ШСК;</w:t>
      </w:r>
    </w:p>
    <w:p w:rsidR="0050493A" w:rsidRPr="00927A70" w:rsidRDefault="0050493A" w:rsidP="00B84BC4">
      <w:pPr>
        <w:pStyle w:val="ListParagraph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Обеспечение духовно-нравственного, патриотического и физического воспитания воспитанников ШСК;</w:t>
      </w:r>
    </w:p>
    <w:p w:rsidR="0050493A" w:rsidRPr="00927A70" w:rsidRDefault="0050493A" w:rsidP="00B84BC4">
      <w:pPr>
        <w:pStyle w:val="ListParagraph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Формирование здорового образа жизни и развитие массового молодежного спорта;</w:t>
      </w:r>
    </w:p>
    <w:p w:rsidR="0050493A" w:rsidRPr="00927A70" w:rsidRDefault="0050493A" w:rsidP="00B84BC4">
      <w:pPr>
        <w:pStyle w:val="ListParagraph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:rsidR="0050493A" w:rsidRPr="00927A70" w:rsidRDefault="0050493A" w:rsidP="00B84BC4">
      <w:pPr>
        <w:pStyle w:val="ListParagraph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Организация спортивно-оздоровительных лагерей, учебно-тренировочных сборов, соревнований, туристических слетов,  и др.;</w:t>
      </w:r>
    </w:p>
    <w:p w:rsidR="0050493A" w:rsidRPr="00927A70" w:rsidRDefault="0050493A" w:rsidP="00B84BC4">
      <w:pPr>
        <w:pStyle w:val="ListParagraph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50493A" w:rsidRDefault="0050493A" w:rsidP="003434A0">
      <w:pPr>
        <w:pStyle w:val="ListParagraph"/>
        <w:spacing w:after="0"/>
        <w:ind w:left="0" w:right="-710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p w:rsidR="0050493A" w:rsidRPr="00927A70" w:rsidRDefault="0050493A" w:rsidP="003434A0">
      <w:pPr>
        <w:pStyle w:val="ListParagraph"/>
        <w:spacing w:after="0"/>
        <w:ind w:left="0" w:right="-710"/>
        <w:jc w:val="both"/>
        <w:rPr>
          <w:rFonts w:ascii="Times New Roman" w:hAnsi="Times New Roman"/>
          <w:b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 xml:space="preserve">  3  </w:t>
      </w:r>
      <w:r w:rsidRPr="00927A70">
        <w:rPr>
          <w:rFonts w:ascii="Times New Roman" w:hAnsi="Times New Roman"/>
          <w:b/>
          <w:sz w:val="24"/>
          <w:szCs w:val="24"/>
        </w:rPr>
        <w:t>ДОЛЖНОСТНЫЕ ОБЯЗАННОСТИ.</w:t>
      </w:r>
    </w:p>
    <w:p w:rsidR="0050493A" w:rsidRPr="00927A70" w:rsidRDefault="0050493A" w:rsidP="00B84BC4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Руководитель ШСК выполняет следующие должностные обязанности:</w:t>
      </w:r>
    </w:p>
    <w:p w:rsidR="0050493A" w:rsidRPr="00927A70" w:rsidRDefault="0050493A" w:rsidP="003434A0">
      <w:pPr>
        <w:pStyle w:val="ListParagraph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i/>
          <w:sz w:val="24"/>
          <w:szCs w:val="24"/>
        </w:rPr>
      </w:pPr>
      <w:r w:rsidRPr="00927A70">
        <w:rPr>
          <w:rFonts w:ascii="Times New Roman" w:hAnsi="Times New Roman"/>
          <w:i/>
          <w:sz w:val="24"/>
          <w:szCs w:val="24"/>
        </w:rPr>
        <w:t>Анализирует:</w:t>
      </w:r>
      <w:r w:rsidRPr="00927A70">
        <w:rPr>
          <w:rFonts w:ascii="Times New Roman" w:hAnsi="Times New Roman"/>
          <w:sz w:val="24"/>
          <w:szCs w:val="24"/>
        </w:rPr>
        <w:t>- законодательство РФ и Региона в области развития спорта и физического воспитания для обеспечения деятельности ШСК;- готовность работников и воспитанников клуба к участию в соревнованиях и учебно-тренировочных сборах;</w:t>
      </w:r>
    </w:p>
    <w:p w:rsidR="0050493A" w:rsidRPr="00927A70" w:rsidRDefault="0050493A" w:rsidP="003434A0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i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 xml:space="preserve">3.2.     </w:t>
      </w:r>
      <w:r w:rsidRPr="00927A70">
        <w:rPr>
          <w:rFonts w:ascii="Times New Roman" w:hAnsi="Times New Roman"/>
          <w:i/>
          <w:sz w:val="24"/>
          <w:szCs w:val="24"/>
        </w:rPr>
        <w:t>Планирует:</w:t>
      </w:r>
      <w:r w:rsidRPr="00927A70">
        <w:rPr>
          <w:rFonts w:ascii="Times New Roman" w:hAnsi="Times New Roman"/>
          <w:sz w:val="24"/>
          <w:szCs w:val="24"/>
        </w:rPr>
        <w:t>- подготовку занятий совместно с Советом ШСК;</w:t>
      </w:r>
    </w:p>
    <w:p w:rsidR="0050493A" w:rsidRPr="00927A70" w:rsidRDefault="0050493A" w:rsidP="00B84BC4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ab/>
      </w:r>
      <w:r w:rsidRPr="00927A70">
        <w:rPr>
          <w:rFonts w:ascii="Times New Roman" w:hAnsi="Times New Roman"/>
          <w:sz w:val="24"/>
          <w:szCs w:val="24"/>
        </w:rPr>
        <w:tab/>
        <w:t>- организацию учебно-тренировочных сборов и соревнований.</w:t>
      </w:r>
    </w:p>
    <w:p w:rsidR="0050493A" w:rsidRPr="00927A70" w:rsidRDefault="0050493A" w:rsidP="003434A0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i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3.3.</w:t>
      </w:r>
      <w:r w:rsidRPr="00927A70">
        <w:rPr>
          <w:rFonts w:ascii="Times New Roman" w:hAnsi="Times New Roman"/>
          <w:sz w:val="24"/>
          <w:szCs w:val="24"/>
        </w:rPr>
        <w:tab/>
      </w:r>
      <w:r w:rsidRPr="00927A70">
        <w:rPr>
          <w:rFonts w:ascii="Times New Roman" w:hAnsi="Times New Roman"/>
          <w:i/>
          <w:sz w:val="24"/>
          <w:szCs w:val="24"/>
        </w:rPr>
        <w:t>Организует:</w:t>
      </w:r>
      <w:r w:rsidRPr="00927A70">
        <w:rPr>
          <w:rFonts w:ascii="Times New Roman" w:hAnsi="Times New Roman"/>
          <w:sz w:val="24"/>
          <w:szCs w:val="24"/>
        </w:rPr>
        <w:t>- работу Совета ШСК;- участие воспитанников клуба в соревнованиях, учебно-тренировочных сборах и других мероприятиях;- учебно-воспитательный процесс;</w:t>
      </w:r>
    </w:p>
    <w:p w:rsidR="0050493A" w:rsidRPr="00927A70" w:rsidRDefault="0050493A" w:rsidP="003434A0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ab/>
        <w:t>- внутришкольные и межшкольные соревнования и физкультурно-спортивные праздники;- комплектование групп ШСК;- связи клуба с другими организациями для совместной деятельности;- накопления имущества и оборудования;- подготовка отчетной документации;- работу с родительской общественностью.</w:t>
      </w:r>
    </w:p>
    <w:p w:rsidR="0050493A" w:rsidRPr="00927A70" w:rsidRDefault="0050493A" w:rsidP="003434A0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i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 xml:space="preserve">3.4.    </w:t>
      </w:r>
      <w:r w:rsidRPr="00927A70">
        <w:rPr>
          <w:rFonts w:ascii="Times New Roman" w:hAnsi="Times New Roman"/>
          <w:i/>
          <w:sz w:val="24"/>
          <w:szCs w:val="24"/>
        </w:rPr>
        <w:t>Осуществляет:</w:t>
      </w:r>
      <w:r w:rsidRPr="00927A70">
        <w:rPr>
          <w:rFonts w:ascii="Times New Roman" w:hAnsi="Times New Roman"/>
          <w:sz w:val="24"/>
          <w:szCs w:val="24"/>
        </w:rPr>
        <w:t>- составление учебного расписание клуба;- ведение документации ШСК;- замену временно отсутствующих преподавателей;- своевременное и правильное оформление документов на приобретение материально-технических средств и оборудования и их получение;- привлечение, подбор и расстановку кадров;</w:t>
      </w:r>
    </w:p>
    <w:p w:rsidR="0050493A" w:rsidRPr="00927A70" w:rsidRDefault="0050493A" w:rsidP="003434A0">
      <w:pPr>
        <w:pStyle w:val="ListParagraph"/>
        <w:spacing w:after="0"/>
        <w:ind w:left="-77" w:right="-710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- контроль за своевременным прохождением членами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50493A" w:rsidRPr="00927A70" w:rsidRDefault="0050493A" w:rsidP="003434A0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i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3.5.</w:t>
      </w:r>
      <w:r w:rsidRPr="00927A70">
        <w:rPr>
          <w:rFonts w:ascii="Times New Roman" w:hAnsi="Times New Roman"/>
          <w:sz w:val="24"/>
          <w:szCs w:val="24"/>
        </w:rPr>
        <w:tab/>
      </w:r>
      <w:r w:rsidRPr="00927A70">
        <w:rPr>
          <w:rFonts w:ascii="Times New Roman" w:hAnsi="Times New Roman"/>
          <w:i/>
          <w:sz w:val="24"/>
          <w:szCs w:val="24"/>
        </w:rPr>
        <w:t>Разрабатывает:</w:t>
      </w:r>
      <w:r w:rsidRPr="00927A70">
        <w:rPr>
          <w:rFonts w:ascii="Times New Roman" w:hAnsi="Times New Roman"/>
          <w:sz w:val="24"/>
          <w:szCs w:val="24"/>
        </w:rPr>
        <w:t>- схему управления клубом;- планы, положения и программы деятельности ШСК, в том числе материально-технического развития ШСК.</w:t>
      </w:r>
    </w:p>
    <w:p w:rsidR="0050493A" w:rsidRPr="00927A70" w:rsidRDefault="0050493A" w:rsidP="003434A0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i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3.6.</w:t>
      </w:r>
      <w:r w:rsidRPr="00927A70">
        <w:rPr>
          <w:rFonts w:ascii="Times New Roman" w:hAnsi="Times New Roman"/>
          <w:sz w:val="24"/>
          <w:szCs w:val="24"/>
        </w:rPr>
        <w:tab/>
      </w:r>
      <w:r w:rsidRPr="00927A70">
        <w:rPr>
          <w:rFonts w:ascii="Times New Roman" w:hAnsi="Times New Roman"/>
          <w:i/>
          <w:sz w:val="24"/>
          <w:szCs w:val="24"/>
        </w:rPr>
        <w:t>Контролирует:</w:t>
      </w:r>
      <w:r w:rsidRPr="00927A70">
        <w:rPr>
          <w:rFonts w:ascii="Times New Roman" w:hAnsi="Times New Roman"/>
          <w:sz w:val="24"/>
          <w:szCs w:val="24"/>
        </w:rPr>
        <w:t>- соблюдение преподавателями и членами клуба прав детей и «Положения о ШСК «Юные спортсмены»;</w:t>
      </w:r>
    </w:p>
    <w:p w:rsidR="0050493A" w:rsidRPr="00927A70" w:rsidRDefault="0050493A" w:rsidP="003434A0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ab/>
        <w:t>- состояние инвентаря и учебного оборудования;- проведение занятий преподавателями клуба;- выполнение принятых решений и утвержденных планов работы ШСК;</w:t>
      </w:r>
    </w:p>
    <w:p w:rsidR="0050493A" w:rsidRPr="00927A70" w:rsidRDefault="0050493A" w:rsidP="003434A0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ab/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образовательной организации;- выполнение преподавателями клуба возложенных на них обязанностей по обеспечению безопасности жизнедеятельности обучающихся;</w:t>
      </w:r>
    </w:p>
    <w:p w:rsidR="0050493A" w:rsidRPr="00927A70" w:rsidRDefault="0050493A" w:rsidP="00B84BC4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i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ab/>
        <w:t>3.7.</w:t>
      </w:r>
      <w:r w:rsidRPr="00927A70">
        <w:rPr>
          <w:rFonts w:ascii="Times New Roman" w:hAnsi="Times New Roman"/>
          <w:sz w:val="24"/>
          <w:szCs w:val="24"/>
        </w:rPr>
        <w:tab/>
      </w:r>
      <w:r w:rsidRPr="00927A70">
        <w:rPr>
          <w:rFonts w:ascii="Times New Roman" w:hAnsi="Times New Roman"/>
          <w:i/>
          <w:sz w:val="24"/>
          <w:szCs w:val="24"/>
        </w:rPr>
        <w:t>Координирует:</w:t>
      </w:r>
    </w:p>
    <w:p w:rsidR="0050493A" w:rsidRPr="00927A70" w:rsidRDefault="0050493A" w:rsidP="00B84BC4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ab/>
      </w:r>
      <w:r w:rsidRPr="00927A70">
        <w:rPr>
          <w:rFonts w:ascii="Times New Roman" w:hAnsi="Times New Roman"/>
          <w:sz w:val="24"/>
          <w:szCs w:val="24"/>
        </w:rPr>
        <w:tab/>
        <w:t>- взаимодействие отделений (структурных подразделений) ШСК и Совета ШСК;</w:t>
      </w:r>
    </w:p>
    <w:p w:rsidR="0050493A" w:rsidRPr="00927A70" w:rsidRDefault="0050493A" w:rsidP="003434A0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i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ab/>
        <w:t>3.8.</w:t>
      </w:r>
      <w:r w:rsidRPr="00927A70">
        <w:rPr>
          <w:rFonts w:ascii="Times New Roman" w:hAnsi="Times New Roman"/>
          <w:sz w:val="24"/>
          <w:szCs w:val="24"/>
        </w:rPr>
        <w:tab/>
      </w:r>
      <w:r w:rsidRPr="00927A70">
        <w:rPr>
          <w:rFonts w:ascii="Times New Roman" w:hAnsi="Times New Roman"/>
          <w:i/>
          <w:sz w:val="24"/>
          <w:szCs w:val="24"/>
        </w:rPr>
        <w:t>Руководит:</w:t>
      </w:r>
      <w:r w:rsidRPr="00927A70">
        <w:rPr>
          <w:rFonts w:ascii="Times New Roman" w:hAnsi="Times New Roman"/>
          <w:sz w:val="24"/>
          <w:szCs w:val="24"/>
        </w:rPr>
        <w:t>- работой преподавателей клуба;- работой Совета ШСК;</w:t>
      </w:r>
    </w:p>
    <w:p w:rsidR="0050493A" w:rsidRPr="00927A70" w:rsidRDefault="0050493A" w:rsidP="003434A0">
      <w:pPr>
        <w:spacing w:after="0"/>
        <w:ind w:right="-710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- разработкой документов по ШСК.</w:t>
      </w:r>
    </w:p>
    <w:p w:rsidR="0050493A" w:rsidRPr="00927A70" w:rsidRDefault="0050493A" w:rsidP="003434A0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i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3.9.</w:t>
      </w:r>
      <w:r w:rsidRPr="00927A70">
        <w:rPr>
          <w:rFonts w:ascii="Times New Roman" w:hAnsi="Times New Roman"/>
          <w:sz w:val="24"/>
          <w:szCs w:val="24"/>
        </w:rPr>
        <w:tab/>
      </w:r>
      <w:r w:rsidRPr="00927A70">
        <w:rPr>
          <w:rFonts w:ascii="Times New Roman" w:hAnsi="Times New Roman"/>
          <w:i/>
          <w:sz w:val="24"/>
          <w:szCs w:val="24"/>
        </w:rPr>
        <w:t>Корректирует:</w:t>
      </w:r>
      <w:r w:rsidRPr="00927A70">
        <w:rPr>
          <w:rFonts w:ascii="Times New Roman" w:hAnsi="Times New Roman"/>
          <w:sz w:val="24"/>
          <w:szCs w:val="24"/>
        </w:rPr>
        <w:t>- план действий сотрудников и членов ШСК во время учебно-воспитательного процесса, учебно-тренировочных сборов, соревнований;</w:t>
      </w:r>
    </w:p>
    <w:p w:rsidR="0050493A" w:rsidRPr="00927A70" w:rsidRDefault="0050493A" w:rsidP="00B84BC4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ab/>
      </w:r>
      <w:r w:rsidRPr="00927A70">
        <w:rPr>
          <w:rFonts w:ascii="Times New Roman" w:hAnsi="Times New Roman"/>
          <w:sz w:val="24"/>
          <w:szCs w:val="24"/>
        </w:rPr>
        <w:tab/>
        <w:t>- план работы ШСК.</w:t>
      </w:r>
    </w:p>
    <w:p w:rsidR="0050493A" w:rsidRPr="00927A70" w:rsidRDefault="0050493A" w:rsidP="003434A0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i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3.10.</w:t>
      </w:r>
      <w:r w:rsidRPr="00927A70">
        <w:rPr>
          <w:rFonts w:ascii="Times New Roman" w:hAnsi="Times New Roman"/>
          <w:sz w:val="24"/>
          <w:szCs w:val="24"/>
        </w:rPr>
        <w:tab/>
      </w:r>
      <w:r w:rsidRPr="00927A70">
        <w:rPr>
          <w:rFonts w:ascii="Times New Roman" w:hAnsi="Times New Roman"/>
          <w:i/>
          <w:sz w:val="24"/>
          <w:szCs w:val="24"/>
        </w:rPr>
        <w:t>Консультирует:</w:t>
      </w:r>
      <w:r w:rsidRPr="00927A70">
        <w:rPr>
          <w:rFonts w:ascii="Times New Roman" w:hAnsi="Times New Roman"/>
          <w:sz w:val="24"/>
          <w:szCs w:val="24"/>
        </w:rPr>
        <w:t>- сотрудников ШСК, обучающихся и их родителей (законных представителей) по работе ШСК, по содержанию руководящих документов.</w:t>
      </w:r>
    </w:p>
    <w:p w:rsidR="0050493A" w:rsidRPr="00927A70" w:rsidRDefault="0050493A" w:rsidP="003434A0">
      <w:pPr>
        <w:pStyle w:val="ListParagraph"/>
        <w:spacing w:after="0"/>
        <w:ind w:left="0" w:right="-710" w:hanging="77"/>
        <w:jc w:val="both"/>
        <w:rPr>
          <w:rFonts w:ascii="Times New Roman" w:hAnsi="Times New Roman"/>
          <w:i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3.11.</w:t>
      </w:r>
      <w:r w:rsidRPr="00927A70">
        <w:rPr>
          <w:rFonts w:ascii="Times New Roman" w:hAnsi="Times New Roman"/>
          <w:sz w:val="24"/>
          <w:szCs w:val="24"/>
        </w:rPr>
        <w:tab/>
      </w:r>
      <w:r w:rsidRPr="00927A70">
        <w:rPr>
          <w:rFonts w:ascii="Times New Roman" w:hAnsi="Times New Roman"/>
          <w:i/>
          <w:sz w:val="24"/>
          <w:szCs w:val="24"/>
        </w:rPr>
        <w:t>Представляет:</w:t>
      </w:r>
      <w:r w:rsidRPr="00927A70">
        <w:rPr>
          <w:rFonts w:ascii="Times New Roman" w:hAnsi="Times New Roman"/>
          <w:sz w:val="24"/>
          <w:szCs w:val="24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50493A" w:rsidRDefault="0050493A" w:rsidP="003434A0">
      <w:pPr>
        <w:pStyle w:val="ListParagraph"/>
        <w:spacing w:after="0"/>
        <w:ind w:left="0" w:right="-710"/>
        <w:rPr>
          <w:rFonts w:ascii="Times New Roman" w:hAnsi="Times New Roman"/>
          <w:b/>
          <w:sz w:val="24"/>
          <w:szCs w:val="24"/>
        </w:rPr>
      </w:pPr>
      <w:r w:rsidRPr="00927A70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</w:p>
    <w:p w:rsidR="0050493A" w:rsidRPr="00927A70" w:rsidRDefault="0050493A" w:rsidP="003434A0">
      <w:pPr>
        <w:pStyle w:val="ListParagraph"/>
        <w:spacing w:after="0"/>
        <w:ind w:left="0" w:right="-710"/>
        <w:rPr>
          <w:rFonts w:ascii="Times New Roman" w:hAnsi="Times New Roman"/>
          <w:b/>
          <w:sz w:val="24"/>
          <w:szCs w:val="24"/>
        </w:rPr>
      </w:pPr>
      <w:r w:rsidRPr="00927A70">
        <w:rPr>
          <w:rFonts w:ascii="Times New Roman" w:hAnsi="Times New Roman"/>
          <w:b/>
          <w:sz w:val="24"/>
          <w:szCs w:val="24"/>
        </w:rPr>
        <w:t xml:space="preserve"> 4        ПРАВА.</w:t>
      </w:r>
    </w:p>
    <w:p w:rsidR="0050493A" w:rsidRPr="00927A70" w:rsidRDefault="0050493A" w:rsidP="00B84BC4">
      <w:pPr>
        <w:spacing w:after="0"/>
        <w:ind w:right="-710" w:hanging="77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 xml:space="preserve">4.1. </w:t>
      </w:r>
      <w:r w:rsidRPr="00927A70">
        <w:rPr>
          <w:rFonts w:ascii="Times New Roman" w:hAnsi="Times New Roman"/>
          <w:sz w:val="24"/>
          <w:szCs w:val="24"/>
        </w:rPr>
        <w:tab/>
        <w:t>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50493A" w:rsidRPr="00927A70" w:rsidRDefault="0050493A" w:rsidP="00B84BC4">
      <w:pPr>
        <w:spacing w:after="0"/>
        <w:ind w:right="-710" w:hanging="77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4.2.</w:t>
      </w:r>
      <w:r w:rsidRPr="00927A70">
        <w:rPr>
          <w:rFonts w:ascii="Times New Roman" w:hAnsi="Times New Roman"/>
          <w:sz w:val="24"/>
          <w:szCs w:val="24"/>
        </w:rPr>
        <w:tab/>
        <w:t>Давать обязательные распоряжения сотрудникам и членам ШСК во время проведения учебно-тренировочных сборов и соревнований.</w:t>
      </w:r>
    </w:p>
    <w:p w:rsidR="0050493A" w:rsidRPr="00927A70" w:rsidRDefault="0050493A" w:rsidP="00B84BC4">
      <w:pPr>
        <w:spacing w:after="0"/>
        <w:ind w:right="-710" w:hanging="77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4.3.</w:t>
      </w:r>
      <w:r w:rsidRPr="00927A70">
        <w:rPr>
          <w:rFonts w:ascii="Times New Roman" w:hAnsi="Times New Roman"/>
          <w:sz w:val="24"/>
          <w:szCs w:val="24"/>
        </w:rPr>
        <w:tab/>
        <w:t>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50493A" w:rsidRPr="00927A70" w:rsidRDefault="0050493A" w:rsidP="00B84BC4">
      <w:pPr>
        <w:spacing w:after="0"/>
        <w:ind w:right="-710" w:hanging="77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4.4.</w:t>
      </w:r>
      <w:r w:rsidRPr="00927A70">
        <w:rPr>
          <w:rFonts w:ascii="Times New Roman" w:hAnsi="Times New Roman"/>
          <w:sz w:val="24"/>
          <w:szCs w:val="24"/>
        </w:rPr>
        <w:tab/>
        <w:t>Привлекать сотрудников ШСК  к проведению любых мероприятий, касающихся деятельности ШСК.</w:t>
      </w:r>
    </w:p>
    <w:p w:rsidR="0050493A" w:rsidRPr="00927A70" w:rsidRDefault="0050493A" w:rsidP="00B84BC4">
      <w:pPr>
        <w:spacing w:after="0"/>
        <w:ind w:right="-710" w:hanging="77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4.5.</w:t>
      </w:r>
      <w:r w:rsidRPr="00927A70">
        <w:rPr>
          <w:rFonts w:ascii="Times New Roman" w:hAnsi="Times New Roman"/>
          <w:sz w:val="24"/>
          <w:szCs w:val="24"/>
        </w:rPr>
        <w:tab/>
        <w:t>Представлять сотрудников и членов ШСК к поощрению.</w:t>
      </w:r>
    </w:p>
    <w:p w:rsidR="0050493A" w:rsidRPr="00927A70" w:rsidRDefault="0050493A" w:rsidP="00B84BC4">
      <w:pPr>
        <w:spacing w:after="0"/>
        <w:ind w:right="-710" w:hanging="77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4.6.</w:t>
      </w:r>
      <w:r w:rsidRPr="00927A70">
        <w:rPr>
          <w:rFonts w:ascii="Times New Roman" w:hAnsi="Times New Roman"/>
          <w:sz w:val="24"/>
          <w:szCs w:val="24"/>
        </w:rPr>
        <w:tab/>
        <w:t xml:space="preserve">Запрашивать для контроля  и внесения корректив рабочую документацию различных подразделений и отдельных лиц, находящихся в непосредственном подчинении. </w:t>
      </w:r>
    </w:p>
    <w:p w:rsidR="0050493A" w:rsidRDefault="0050493A" w:rsidP="00B84BC4">
      <w:pPr>
        <w:spacing w:after="0"/>
        <w:ind w:right="-710" w:hanging="77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50493A" w:rsidRPr="00927A70" w:rsidRDefault="0050493A" w:rsidP="00B84BC4">
      <w:pPr>
        <w:spacing w:after="0"/>
        <w:ind w:right="-710" w:hanging="77"/>
        <w:rPr>
          <w:rFonts w:ascii="Times New Roman" w:hAnsi="Times New Roman"/>
          <w:b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 xml:space="preserve">     5. </w:t>
      </w:r>
      <w:r w:rsidRPr="00927A70">
        <w:rPr>
          <w:rFonts w:ascii="Times New Roman" w:hAnsi="Times New Roman"/>
          <w:b/>
          <w:sz w:val="24"/>
          <w:szCs w:val="24"/>
        </w:rPr>
        <w:t>ОТВЕТСТВЕННОСТЬ.</w:t>
      </w:r>
    </w:p>
    <w:p w:rsidR="0050493A" w:rsidRPr="00927A70" w:rsidRDefault="0050493A" w:rsidP="00B84BC4">
      <w:pPr>
        <w:spacing w:after="0"/>
        <w:ind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5.1.</w:t>
      </w:r>
      <w:r w:rsidRPr="00927A70">
        <w:rPr>
          <w:rFonts w:ascii="Times New Roman" w:hAnsi="Times New Roman"/>
          <w:sz w:val="24"/>
          <w:szCs w:val="24"/>
        </w:rPr>
        <w:tab/>
        <w:t>За неисполнение или ненадлежащее исполнение  без уважительных причин Положения «О ШСК «Юные спортсмены»,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</w:p>
    <w:p w:rsidR="0050493A" w:rsidRPr="00927A70" w:rsidRDefault="0050493A" w:rsidP="00B84BC4">
      <w:pPr>
        <w:spacing w:after="0"/>
        <w:ind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5.2.</w:t>
      </w:r>
      <w:r w:rsidRPr="00927A70">
        <w:rPr>
          <w:rFonts w:ascii="Times New Roman" w:hAnsi="Times New Roman"/>
          <w:sz w:val="24"/>
          <w:szCs w:val="24"/>
        </w:rPr>
        <w:tab/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</w:p>
    <w:p w:rsidR="0050493A" w:rsidRPr="00927A70" w:rsidRDefault="0050493A" w:rsidP="00B84BC4">
      <w:pPr>
        <w:spacing w:after="0"/>
        <w:ind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5.3.</w:t>
      </w:r>
      <w:r w:rsidRPr="00927A70">
        <w:rPr>
          <w:rFonts w:ascii="Times New Roman" w:hAnsi="Times New Roman"/>
          <w:sz w:val="24"/>
          <w:szCs w:val="24"/>
        </w:rPr>
        <w:tab/>
        <w:t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 к административной ответственности в порядке и в случаях, предусмотренных административным законодательством.</w:t>
      </w:r>
    </w:p>
    <w:p w:rsidR="0050493A" w:rsidRPr="00927A70" w:rsidRDefault="0050493A" w:rsidP="00B84BC4">
      <w:pPr>
        <w:spacing w:after="0"/>
        <w:ind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5.4.</w:t>
      </w:r>
      <w:r w:rsidRPr="00927A70">
        <w:rPr>
          <w:rFonts w:ascii="Times New Roman" w:hAnsi="Times New Roman"/>
          <w:sz w:val="24"/>
          <w:szCs w:val="24"/>
        </w:rPr>
        <w:tab/>
        <w:t>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50493A" w:rsidRDefault="0050493A" w:rsidP="00927A70">
      <w:pPr>
        <w:spacing w:after="0"/>
        <w:ind w:right="-710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 xml:space="preserve">                       </w:t>
      </w:r>
    </w:p>
    <w:p w:rsidR="0050493A" w:rsidRPr="00927A70" w:rsidRDefault="0050493A" w:rsidP="00927A70">
      <w:pPr>
        <w:spacing w:after="0"/>
        <w:ind w:right="-710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 xml:space="preserve"> 6. </w:t>
      </w:r>
      <w:r w:rsidRPr="00927A70">
        <w:rPr>
          <w:rFonts w:ascii="Times New Roman" w:hAnsi="Times New Roman"/>
          <w:b/>
          <w:sz w:val="24"/>
          <w:szCs w:val="24"/>
        </w:rPr>
        <w:t>ВЗАИМООТНОШЕНИЯ. СВЯЗИ ПО ДОЛЖНОСТИ.</w:t>
      </w:r>
    </w:p>
    <w:p w:rsidR="0050493A" w:rsidRPr="00927A70" w:rsidRDefault="0050493A" w:rsidP="00B84BC4">
      <w:pPr>
        <w:spacing w:after="0"/>
        <w:ind w:right="-710" w:hanging="77"/>
        <w:jc w:val="both"/>
        <w:rPr>
          <w:rFonts w:ascii="Times New Roman" w:hAnsi="Times New Roman"/>
          <w:i/>
          <w:sz w:val="24"/>
          <w:szCs w:val="24"/>
        </w:rPr>
      </w:pPr>
      <w:r w:rsidRPr="00927A70">
        <w:rPr>
          <w:rFonts w:ascii="Times New Roman" w:hAnsi="Times New Roman"/>
          <w:i/>
          <w:sz w:val="24"/>
          <w:szCs w:val="24"/>
        </w:rPr>
        <w:t>Руководитель ШСК:</w:t>
      </w:r>
    </w:p>
    <w:p w:rsidR="0050493A" w:rsidRPr="00927A70" w:rsidRDefault="0050493A" w:rsidP="00B84BC4">
      <w:pPr>
        <w:spacing w:after="0"/>
        <w:ind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6.1.</w:t>
      </w:r>
      <w:r w:rsidRPr="00927A70">
        <w:rPr>
          <w:rFonts w:ascii="Times New Roman" w:hAnsi="Times New Roman"/>
          <w:sz w:val="24"/>
          <w:szCs w:val="24"/>
        </w:rPr>
        <w:tab/>
        <w:t>Работает в соответствии с планом ШСК;</w:t>
      </w:r>
    </w:p>
    <w:p w:rsidR="0050493A" w:rsidRPr="00927A70" w:rsidRDefault="0050493A" w:rsidP="00B84BC4">
      <w:pPr>
        <w:spacing w:after="0"/>
        <w:ind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6.2.</w:t>
      </w:r>
      <w:r w:rsidRPr="00927A70">
        <w:rPr>
          <w:rFonts w:ascii="Times New Roman" w:hAnsi="Times New Roman"/>
          <w:sz w:val="24"/>
          <w:szCs w:val="24"/>
        </w:rPr>
        <w:tab/>
        <w:t>Самостоятельно планирует свою работу на каждый учебный год с учетом плана работы образовательной организации.</w:t>
      </w:r>
    </w:p>
    <w:p w:rsidR="0050493A" w:rsidRPr="00927A70" w:rsidRDefault="0050493A" w:rsidP="00B84BC4">
      <w:pPr>
        <w:spacing w:after="0"/>
        <w:ind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6.3.</w:t>
      </w:r>
      <w:r w:rsidRPr="00927A70">
        <w:rPr>
          <w:rFonts w:ascii="Times New Roman" w:hAnsi="Times New Roman"/>
          <w:sz w:val="24"/>
          <w:szCs w:val="24"/>
        </w:rPr>
        <w:tab/>
        <w:t>Своевременно представляет Директору образовательной организации необходимую отчетную документацию.</w:t>
      </w:r>
    </w:p>
    <w:p w:rsidR="0050493A" w:rsidRPr="00927A70" w:rsidRDefault="0050493A" w:rsidP="00B84BC4">
      <w:pPr>
        <w:spacing w:after="0"/>
        <w:ind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6.4.</w:t>
      </w:r>
      <w:r w:rsidRPr="00927A70">
        <w:rPr>
          <w:rFonts w:ascii="Times New Roman" w:hAnsi="Times New Roman"/>
          <w:sz w:val="24"/>
          <w:szCs w:val="24"/>
        </w:rPr>
        <w:tab/>
        <w:t>Получает от директора образовательной организации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50493A" w:rsidRPr="00927A70" w:rsidRDefault="0050493A" w:rsidP="00B84BC4">
      <w:pPr>
        <w:spacing w:after="0"/>
        <w:ind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6.5.</w:t>
      </w:r>
      <w:r w:rsidRPr="00927A70">
        <w:rPr>
          <w:rFonts w:ascii="Times New Roman" w:hAnsi="Times New Roman"/>
          <w:sz w:val="24"/>
          <w:szCs w:val="24"/>
        </w:rPr>
        <w:tab/>
        <w:t>Систематически обменивается информацией по вопросам физического воспитания и развития спорта с сотрудниками и членами ШСК.</w:t>
      </w:r>
    </w:p>
    <w:p w:rsidR="0050493A" w:rsidRPr="00927A70" w:rsidRDefault="0050493A" w:rsidP="004406B1">
      <w:pPr>
        <w:spacing w:after="0"/>
        <w:ind w:right="-710" w:hanging="77"/>
        <w:jc w:val="both"/>
        <w:rPr>
          <w:rFonts w:ascii="Times New Roman" w:hAnsi="Times New Roman"/>
          <w:sz w:val="24"/>
          <w:szCs w:val="24"/>
        </w:rPr>
      </w:pPr>
      <w:r w:rsidRPr="00927A70">
        <w:rPr>
          <w:rFonts w:ascii="Times New Roman" w:hAnsi="Times New Roman"/>
          <w:sz w:val="24"/>
          <w:szCs w:val="24"/>
        </w:rPr>
        <w:t>6.6.</w:t>
      </w:r>
      <w:r w:rsidRPr="00927A70">
        <w:rPr>
          <w:rFonts w:ascii="Times New Roman" w:hAnsi="Times New Roman"/>
          <w:sz w:val="24"/>
          <w:szCs w:val="24"/>
        </w:rPr>
        <w:tab/>
        <w:t>Информирует директора образовательной организации обо всех чрезвычайных происшествиях в ШСК, действиях сотрудников и членов ШСК во время проведения занятий, соревнований, учебно-тренировочных сборов.</w:t>
      </w:r>
    </w:p>
    <w:p w:rsidR="0050493A" w:rsidRPr="00927A70" w:rsidRDefault="0050493A" w:rsidP="004406B1">
      <w:pPr>
        <w:spacing w:after="0"/>
        <w:ind w:right="-710" w:hanging="77"/>
        <w:jc w:val="both"/>
        <w:rPr>
          <w:rFonts w:ascii="Times New Roman" w:hAnsi="Times New Roman"/>
          <w:sz w:val="24"/>
          <w:szCs w:val="24"/>
        </w:rPr>
      </w:pPr>
    </w:p>
    <w:sectPr w:rsidR="0050493A" w:rsidRPr="00927A70" w:rsidSect="00D40CCF">
      <w:pgSz w:w="11906" w:h="16838"/>
      <w:pgMar w:top="426" w:right="1346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3AE8"/>
    <w:multiLevelType w:val="hybridMultilevel"/>
    <w:tmpl w:val="10F0454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6C60534"/>
    <w:multiLevelType w:val="hybridMultilevel"/>
    <w:tmpl w:val="938015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8BE24C4"/>
    <w:multiLevelType w:val="hybridMultilevel"/>
    <w:tmpl w:val="F10C03E8"/>
    <w:lvl w:ilvl="0" w:tplc="3878CEF4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">
    <w:nsid w:val="08D47056"/>
    <w:multiLevelType w:val="multilevel"/>
    <w:tmpl w:val="D65AE104"/>
    <w:lvl w:ilvl="0">
      <w:start w:val="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90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4">
    <w:nsid w:val="0C0F5339"/>
    <w:multiLevelType w:val="hybridMultilevel"/>
    <w:tmpl w:val="07C8EA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5B3D6C"/>
    <w:multiLevelType w:val="hybridMultilevel"/>
    <w:tmpl w:val="4BF2DE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04A162D"/>
    <w:multiLevelType w:val="hybridMultilevel"/>
    <w:tmpl w:val="D38425DE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7">
    <w:nsid w:val="12284462"/>
    <w:multiLevelType w:val="hybridMultilevel"/>
    <w:tmpl w:val="4630EB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8954A4"/>
    <w:multiLevelType w:val="hybridMultilevel"/>
    <w:tmpl w:val="1C205344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5202B6A"/>
    <w:multiLevelType w:val="hybridMultilevel"/>
    <w:tmpl w:val="7ED88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A241A6E"/>
    <w:multiLevelType w:val="hybridMultilevel"/>
    <w:tmpl w:val="6D48C69C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1B8737E5"/>
    <w:multiLevelType w:val="hybridMultilevel"/>
    <w:tmpl w:val="F63AC192"/>
    <w:lvl w:ilvl="0" w:tplc="47A8494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1DE05B6B"/>
    <w:multiLevelType w:val="hybridMultilevel"/>
    <w:tmpl w:val="ACC0B068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>
    <w:nsid w:val="21126847"/>
    <w:multiLevelType w:val="hybridMultilevel"/>
    <w:tmpl w:val="57CA5A1A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>
    <w:nsid w:val="262936BC"/>
    <w:multiLevelType w:val="multilevel"/>
    <w:tmpl w:val="238C2CB2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515"/>
        </w:tabs>
        <w:ind w:left="1515" w:hanging="7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35"/>
        </w:tabs>
        <w:ind w:left="2235" w:hanging="79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5">
    <w:nsid w:val="265C53BD"/>
    <w:multiLevelType w:val="hybridMultilevel"/>
    <w:tmpl w:val="C66A4F0C"/>
    <w:lvl w:ilvl="0" w:tplc="087CB7B2">
      <w:start w:val="7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>
    <w:nsid w:val="2BAE7029"/>
    <w:multiLevelType w:val="hybridMultilevel"/>
    <w:tmpl w:val="54C6C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CB97E4B"/>
    <w:multiLevelType w:val="multilevel"/>
    <w:tmpl w:val="CA20E9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abstractNum w:abstractNumId="18">
    <w:nsid w:val="2D6C518A"/>
    <w:multiLevelType w:val="hybridMultilevel"/>
    <w:tmpl w:val="DE48FF9A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>
    <w:nsid w:val="310541C7"/>
    <w:multiLevelType w:val="multilevel"/>
    <w:tmpl w:val="4FE44DC8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0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1">
    <w:nsid w:val="3B573E3E"/>
    <w:multiLevelType w:val="hybridMultilevel"/>
    <w:tmpl w:val="94E226CA"/>
    <w:lvl w:ilvl="0" w:tplc="CD84B7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1C613BC"/>
    <w:multiLevelType w:val="hybridMultilevel"/>
    <w:tmpl w:val="8F121056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3">
    <w:nsid w:val="42015DBC"/>
    <w:multiLevelType w:val="multilevel"/>
    <w:tmpl w:val="DA0EEA08"/>
    <w:lvl w:ilvl="0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0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89" w:hanging="2160"/>
      </w:pPr>
      <w:rPr>
        <w:rFonts w:cs="Times New Roman" w:hint="default"/>
      </w:rPr>
    </w:lvl>
  </w:abstractNum>
  <w:abstractNum w:abstractNumId="24">
    <w:nsid w:val="45AF1855"/>
    <w:multiLevelType w:val="hybridMultilevel"/>
    <w:tmpl w:val="6D861178"/>
    <w:lvl w:ilvl="0" w:tplc="0419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25">
    <w:nsid w:val="481A52D4"/>
    <w:multiLevelType w:val="multilevel"/>
    <w:tmpl w:val="C7EE705A"/>
    <w:lvl w:ilvl="0">
      <w:start w:val="3"/>
      <w:numFmt w:val="decimal"/>
      <w:lvlText w:val="%1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2295"/>
        </w:tabs>
        <w:ind w:left="2295" w:hanging="15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015"/>
        </w:tabs>
        <w:ind w:left="3015" w:hanging="15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35"/>
        </w:tabs>
        <w:ind w:left="3735" w:hanging="157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455"/>
        </w:tabs>
        <w:ind w:left="4455" w:hanging="157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175"/>
        </w:tabs>
        <w:ind w:left="5175" w:hanging="157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5"/>
        </w:tabs>
        <w:ind w:left="5895" w:hanging="157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6">
    <w:nsid w:val="493B1000"/>
    <w:multiLevelType w:val="hybridMultilevel"/>
    <w:tmpl w:val="C2D29502"/>
    <w:lvl w:ilvl="0" w:tplc="EDA20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730A7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EA32B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EC4CE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7D07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7C3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D06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08A6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A3A4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B6100E9"/>
    <w:multiLevelType w:val="hybridMultilevel"/>
    <w:tmpl w:val="CF4ADB9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>
    <w:nsid w:val="52AC663E"/>
    <w:multiLevelType w:val="multilevel"/>
    <w:tmpl w:val="272C112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2160"/>
      </w:pPr>
      <w:rPr>
        <w:rFonts w:cs="Times New Roman" w:hint="default"/>
      </w:rPr>
    </w:lvl>
  </w:abstractNum>
  <w:abstractNum w:abstractNumId="29">
    <w:nsid w:val="54A87970"/>
    <w:multiLevelType w:val="hybridMultilevel"/>
    <w:tmpl w:val="44E0DC8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5552680B"/>
    <w:multiLevelType w:val="hybridMultilevel"/>
    <w:tmpl w:val="666A622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576514E1"/>
    <w:multiLevelType w:val="multilevel"/>
    <w:tmpl w:val="7B5865A2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32">
    <w:nsid w:val="578D7860"/>
    <w:multiLevelType w:val="hybridMultilevel"/>
    <w:tmpl w:val="244A6E70"/>
    <w:lvl w:ilvl="0" w:tplc="A56A690A">
      <w:start w:val="1"/>
      <w:numFmt w:val="decimal"/>
      <w:lvlText w:val="%1."/>
      <w:lvlJc w:val="left"/>
      <w:pPr>
        <w:ind w:left="-63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5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  <w:rPr>
        <w:rFonts w:cs="Times New Roman"/>
      </w:rPr>
    </w:lvl>
  </w:abstractNum>
  <w:abstractNum w:abstractNumId="33">
    <w:nsid w:val="588E11C2"/>
    <w:multiLevelType w:val="hybridMultilevel"/>
    <w:tmpl w:val="A77A9174"/>
    <w:lvl w:ilvl="0" w:tplc="B0067DF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0EAC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048EB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44E6B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BD2E8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BE08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B2E6B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AD44D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D1641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4">
    <w:nsid w:val="58F037EA"/>
    <w:multiLevelType w:val="hybridMultilevel"/>
    <w:tmpl w:val="95AC8C0C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5">
    <w:nsid w:val="59BA7376"/>
    <w:multiLevelType w:val="hybridMultilevel"/>
    <w:tmpl w:val="6ABC2E8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6">
    <w:nsid w:val="5E1235B6"/>
    <w:multiLevelType w:val="multilevel"/>
    <w:tmpl w:val="AB4888A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7">
    <w:nsid w:val="5F5641DE"/>
    <w:multiLevelType w:val="multilevel"/>
    <w:tmpl w:val="5B72A596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425"/>
        </w:tabs>
        <w:ind w:left="1425" w:hanging="705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8">
    <w:nsid w:val="616122E8"/>
    <w:multiLevelType w:val="hybridMultilevel"/>
    <w:tmpl w:val="B3EAB7A4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9">
    <w:nsid w:val="65221FEB"/>
    <w:multiLevelType w:val="hybridMultilevel"/>
    <w:tmpl w:val="52FAA6A6"/>
    <w:lvl w:ilvl="0" w:tplc="DEE2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0">
    <w:nsid w:val="685F6067"/>
    <w:multiLevelType w:val="multilevel"/>
    <w:tmpl w:val="2DCEACA4"/>
    <w:lvl w:ilvl="0">
      <w:start w:val="3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29"/>
        </w:tabs>
        <w:ind w:left="929" w:hanging="64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730"/>
        </w:tabs>
        <w:ind w:left="27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095"/>
        </w:tabs>
        <w:ind w:left="409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100"/>
        </w:tabs>
        <w:ind w:left="51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65"/>
        </w:tabs>
        <w:ind w:left="64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470"/>
        </w:tabs>
        <w:ind w:left="74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35"/>
        </w:tabs>
        <w:ind w:left="883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200"/>
        </w:tabs>
        <w:ind w:left="10200" w:hanging="2160"/>
      </w:pPr>
      <w:rPr>
        <w:rFonts w:cs="Times New Roman" w:hint="default"/>
      </w:rPr>
    </w:lvl>
  </w:abstractNum>
  <w:abstractNum w:abstractNumId="41">
    <w:nsid w:val="6F40357A"/>
    <w:multiLevelType w:val="hybridMultilevel"/>
    <w:tmpl w:val="9E6630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BFC46F1"/>
    <w:multiLevelType w:val="hybridMultilevel"/>
    <w:tmpl w:val="A0FECF3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7EEC00DA"/>
    <w:multiLevelType w:val="multilevel"/>
    <w:tmpl w:val="D852500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44">
    <w:nsid w:val="7F803386"/>
    <w:multiLevelType w:val="multilevel"/>
    <w:tmpl w:val="C9F41298"/>
    <w:lvl w:ilvl="0">
      <w:start w:val="2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41"/>
  </w:num>
  <w:num w:numId="5">
    <w:abstractNumId w:val="16"/>
  </w:num>
  <w:num w:numId="6">
    <w:abstractNumId w:val="9"/>
  </w:num>
  <w:num w:numId="7">
    <w:abstractNumId w:val="23"/>
  </w:num>
  <w:num w:numId="8">
    <w:abstractNumId w:val="26"/>
  </w:num>
  <w:num w:numId="9">
    <w:abstractNumId w:val="40"/>
  </w:num>
  <w:num w:numId="10">
    <w:abstractNumId w:val="38"/>
  </w:num>
  <w:num w:numId="11">
    <w:abstractNumId w:val="34"/>
  </w:num>
  <w:num w:numId="12">
    <w:abstractNumId w:val="6"/>
  </w:num>
  <w:num w:numId="13">
    <w:abstractNumId w:val="33"/>
  </w:num>
  <w:num w:numId="14">
    <w:abstractNumId w:val="28"/>
  </w:num>
  <w:num w:numId="15">
    <w:abstractNumId w:val="39"/>
  </w:num>
  <w:num w:numId="16">
    <w:abstractNumId w:val="42"/>
  </w:num>
  <w:num w:numId="17">
    <w:abstractNumId w:val="10"/>
  </w:num>
  <w:num w:numId="18">
    <w:abstractNumId w:val="44"/>
  </w:num>
  <w:num w:numId="19">
    <w:abstractNumId w:val="30"/>
  </w:num>
  <w:num w:numId="20">
    <w:abstractNumId w:val="27"/>
  </w:num>
  <w:num w:numId="21">
    <w:abstractNumId w:val="18"/>
  </w:num>
  <w:num w:numId="22">
    <w:abstractNumId w:val="25"/>
  </w:num>
  <w:num w:numId="23">
    <w:abstractNumId w:val="0"/>
  </w:num>
  <w:num w:numId="24">
    <w:abstractNumId w:val="3"/>
  </w:num>
  <w:num w:numId="25">
    <w:abstractNumId w:val="2"/>
  </w:num>
  <w:num w:numId="26">
    <w:abstractNumId w:val="31"/>
  </w:num>
  <w:num w:numId="27">
    <w:abstractNumId w:val="1"/>
  </w:num>
  <w:num w:numId="28">
    <w:abstractNumId w:val="19"/>
  </w:num>
  <w:num w:numId="29">
    <w:abstractNumId w:val="13"/>
  </w:num>
  <w:num w:numId="30">
    <w:abstractNumId w:val="12"/>
  </w:num>
  <w:num w:numId="31">
    <w:abstractNumId w:val="22"/>
  </w:num>
  <w:num w:numId="32">
    <w:abstractNumId w:val="35"/>
  </w:num>
  <w:num w:numId="33">
    <w:abstractNumId w:val="37"/>
  </w:num>
  <w:num w:numId="34">
    <w:abstractNumId w:val="24"/>
  </w:num>
  <w:num w:numId="35">
    <w:abstractNumId w:val="14"/>
  </w:num>
  <w:num w:numId="36">
    <w:abstractNumId w:val="29"/>
  </w:num>
  <w:num w:numId="37">
    <w:abstractNumId w:val="36"/>
  </w:num>
  <w:num w:numId="38">
    <w:abstractNumId w:val="5"/>
  </w:num>
  <w:num w:numId="39">
    <w:abstractNumId w:val="43"/>
  </w:num>
  <w:num w:numId="40">
    <w:abstractNumId w:val="20"/>
  </w:num>
  <w:num w:numId="41">
    <w:abstractNumId w:val="32"/>
  </w:num>
  <w:num w:numId="42">
    <w:abstractNumId w:val="17"/>
  </w:num>
  <w:num w:numId="43">
    <w:abstractNumId w:val="11"/>
  </w:num>
  <w:num w:numId="44">
    <w:abstractNumId w:val="15"/>
  </w:num>
  <w:num w:numId="4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57E7"/>
    <w:rsid w:val="0003638F"/>
    <w:rsid w:val="0005160C"/>
    <w:rsid w:val="0005287F"/>
    <w:rsid w:val="000A1940"/>
    <w:rsid w:val="000A57E7"/>
    <w:rsid w:val="000B164F"/>
    <w:rsid w:val="000B7C23"/>
    <w:rsid w:val="000D2947"/>
    <w:rsid w:val="000F0303"/>
    <w:rsid w:val="001228F1"/>
    <w:rsid w:val="001460A5"/>
    <w:rsid w:val="00151558"/>
    <w:rsid w:val="00163DAC"/>
    <w:rsid w:val="001A54FD"/>
    <w:rsid w:val="001C1D94"/>
    <w:rsid w:val="001D31EF"/>
    <w:rsid w:val="001D7631"/>
    <w:rsid w:val="001F747E"/>
    <w:rsid w:val="0022297F"/>
    <w:rsid w:val="00257D6D"/>
    <w:rsid w:val="002647D2"/>
    <w:rsid w:val="002662C9"/>
    <w:rsid w:val="002952B2"/>
    <w:rsid w:val="00295A9B"/>
    <w:rsid w:val="002B18FE"/>
    <w:rsid w:val="002B6E6E"/>
    <w:rsid w:val="002D332F"/>
    <w:rsid w:val="002D478A"/>
    <w:rsid w:val="00310269"/>
    <w:rsid w:val="003434A0"/>
    <w:rsid w:val="00354CA6"/>
    <w:rsid w:val="0038397D"/>
    <w:rsid w:val="003A5137"/>
    <w:rsid w:val="003B7500"/>
    <w:rsid w:val="003E037F"/>
    <w:rsid w:val="003E6558"/>
    <w:rsid w:val="003F6D5C"/>
    <w:rsid w:val="00416291"/>
    <w:rsid w:val="00421F79"/>
    <w:rsid w:val="0042355F"/>
    <w:rsid w:val="004406B1"/>
    <w:rsid w:val="00464823"/>
    <w:rsid w:val="00471380"/>
    <w:rsid w:val="00474B21"/>
    <w:rsid w:val="004D6023"/>
    <w:rsid w:val="0050493A"/>
    <w:rsid w:val="005652AE"/>
    <w:rsid w:val="0057457E"/>
    <w:rsid w:val="005C0404"/>
    <w:rsid w:val="005E1097"/>
    <w:rsid w:val="005E15A6"/>
    <w:rsid w:val="00601D61"/>
    <w:rsid w:val="00615232"/>
    <w:rsid w:val="00641151"/>
    <w:rsid w:val="00644BF9"/>
    <w:rsid w:val="00655B62"/>
    <w:rsid w:val="00663C0E"/>
    <w:rsid w:val="006701DA"/>
    <w:rsid w:val="006A3537"/>
    <w:rsid w:val="006A41A1"/>
    <w:rsid w:val="006C3185"/>
    <w:rsid w:val="006C4270"/>
    <w:rsid w:val="006D2CE5"/>
    <w:rsid w:val="00722091"/>
    <w:rsid w:val="00780057"/>
    <w:rsid w:val="00782185"/>
    <w:rsid w:val="00795328"/>
    <w:rsid w:val="007C39E7"/>
    <w:rsid w:val="00813FE9"/>
    <w:rsid w:val="008427F8"/>
    <w:rsid w:val="00852F5A"/>
    <w:rsid w:val="0087093C"/>
    <w:rsid w:val="00883DC1"/>
    <w:rsid w:val="009211E0"/>
    <w:rsid w:val="00927A70"/>
    <w:rsid w:val="00932786"/>
    <w:rsid w:val="00944103"/>
    <w:rsid w:val="0096113A"/>
    <w:rsid w:val="00986E58"/>
    <w:rsid w:val="009C6430"/>
    <w:rsid w:val="009D7807"/>
    <w:rsid w:val="009E3E25"/>
    <w:rsid w:val="00A00550"/>
    <w:rsid w:val="00A42F54"/>
    <w:rsid w:val="00A87A0A"/>
    <w:rsid w:val="00A974B0"/>
    <w:rsid w:val="00AB17F4"/>
    <w:rsid w:val="00AB6052"/>
    <w:rsid w:val="00B150D8"/>
    <w:rsid w:val="00B21FCE"/>
    <w:rsid w:val="00B42BBE"/>
    <w:rsid w:val="00B72D42"/>
    <w:rsid w:val="00B84BC4"/>
    <w:rsid w:val="00BC2FF2"/>
    <w:rsid w:val="00BD28C2"/>
    <w:rsid w:val="00BF501B"/>
    <w:rsid w:val="00C16419"/>
    <w:rsid w:val="00C34CF0"/>
    <w:rsid w:val="00C37D58"/>
    <w:rsid w:val="00C63577"/>
    <w:rsid w:val="00CA417C"/>
    <w:rsid w:val="00CA6A05"/>
    <w:rsid w:val="00CC4318"/>
    <w:rsid w:val="00CE74A6"/>
    <w:rsid w:val="00D24242"/>
    <w:rsid w:val="00D24EDD"/>
    <w:rsid w:val="00D40CCF"/>
    <w:rsid w:val="00D4795F"/>
    <w:rsid w:val="00D5314D"/>
    <w:rsid w:val="00D53736"/>
    <w:rsid w:val="00D84B6E"/>
    <w:rsid w:val="00D8589C"/>
    <w:rsid w:val="00D97CAF"/>
    <w:rsid w:val="00DF4E75"/>
    <w:rsid w:val="00E757BE"/>
    <w:rsid w:val="00EB6888"/>
    <w:rsid w:val="00F7660C"/>
    <w:rsid w:val="00F93F11"/>
    <w:rsid w:val="00FB5910"/>
    <w:rsid w:val="00FC2530"/>
    <w:rsid w:val="00FC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380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6419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16419"/>
    <w:rPr>
      <w:rFonts w:ascii="Times New Roman" w:hAnsi="Times New Roman" w:cs="Times New Roman"/>
      <w:b/>
      <w:sz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9211E0"/>
    <w:pPr>
      <w:spacing w:after="0" w:line="240" w:lineRule="auto"/>
      <w:jc w:val="center"/>
    </w:pPr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211E0"/>
    <w:rPr>
      <w:rFonts w:ascii="Times New Roman" w:hAnsi="Times New Roman" w:cs="Times New Roman"/>
      <w:b/>
      <w:sz w:val="20"/>
      <w:lang w:eastAsia="ru-RU"/>
    </w:rPr>
  </w:style>
  <w:style w:type="paragraph" w:styleId="EndnoteText">
    <w:name w:val="endnote text"/>
    <w:basedOn w:val="Normal"/>
    <w:link w:val="EndnoteTextChar"/>
    <w:uiPriority w:val="99"/>
    <w:semiHidden/>
    <w:rsid w:val="000D294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0D2947"/>
    <w:rPr>
      <w:rFonts w:ascii="Times New Roman" w:hAnsi="Times New Roman" w:cs="Times New Roman"/>
      <w:sz w:val="24"/>
      <w:lang w:eastAsia="ru-RU"/>
    </w:rPr>
  </w:style>
  <w:style w:type="table" w:styleId="TableGrid">
    <w:name w:val="Table Grid"/>
    <w:basedOn w:val="TableNormal"/>
    <w:uiPriority w:val="99"/>
    <w:rsid w:val="000D294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E037F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037F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99"/>
    <w:qFormat/>
    <w:rsid w:val="00C34C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5</Pages>
  <Words>1262</Words>
  <Characters>7197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Система преподавания в группах дополнительного образования</dc:title>
  <dc:subject/>
  <dc:creator>Ирина</dc:creator>
  <cp:keywords/>
  <dc:description/>
  <cp:lastModifiedBy>Ландыш</cp:lastModifiedBy>
  <cp:revision>13</cp:revision>
  <cp:lastPrinted>2023-11-27T09:52:00Z</cp:lastPrinted>
  <dcterms:created xsi:type="dcterms:W3CDTF">2018-10-09T13:07:00Z</dcterms:created>
  <dcterms:modified xsi:type="dcterms:W3CDTF">2023-11-27T10:12:00Z</dcterms:modified>
</cp:coreProperties>
</file>